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432116" w14:textId="77777777" w:rsidR="0080661A" w:rsidRPr="0080661A" w:rsidRDefault="0080661A" w:rsidP="004F202D">
      <w:pPr>
        <w:rPr>
          <w:color w:val="auto"/>
          <w:sz w:val="40"/>
          <w:szCs w:val="40"/>
        </w:rPr>
      </w:pPr>
      <w:r w:rsidRPr="0080661A">
        <w:rPr>
          <w:color w:val="auto"/>
          <w:sz w:val="40"/>
          <w:szCs w:val="40"/>
        </w:rPr>
        <w:t xml:space="preserve">Sandersville Downtown Development Authority </w:t>
      </w:r>
      <w:r w:rsidRPr="0080661A">
        <w:rPr>
          <w:color w:val="auto"/>
          <w:sz w:val="40"/>
          <w:szCs w:val="40"/>
        </w:rPr>
        <w:tab/>
      </w:r>
      <w:r w:rsidRPr="0080661A">
        <w:rPr>
          <w:color w:val="auto"/>
          <w:sz w:val="40"/>
          <w:szCs w:val="40"/>
        </w:rPr>
        <w:tab/>
      </w:r>
    </w:p>
    <w:p w14:paraId="5EFF6BAA" w14:textId="69927298" w:rsidR="0080661A" w:rsidRPr="0080661A" w:rsidRDefault="0080661A" w:rsidP="004F202D">
      <w:pPr>
        <w:rPr>
          <w:color w:val="auto"/>
          <w:sz w:val="40"/>
          <w:szCs w:val="40"/>
        </w:rPr>
      </w:pPr>
      <w:r w:rsidRPr="0080661A">
        <w:rPr>
          <w:color w:val="auto"/>
          <w:sz w:val="40"/>
          <w:szCs w:val="40"/>
        </w:rPr>
        <w:t xml:space="preserve">Board of Directors </w:t>
      </w:r>
    </w:p>
    <w:p w14:paraId="25ADD232" w14:textId="0361EE4B" w:rsidR="0080661A" w:rsidRPr="0080661A" w:rsidRDefault="0080661A" w:rsidP="004F202D">
      <w:pPr>
        <w:rPr>
          <w:color w:val="auto"/>
          <w:sz w:val="40"/>
          <w:szCs w:val="40"/>
        </w:rPr>
      </w:pPr>
      <w:r w:rsidRPr="0080661A">
        <w:rPr>
          <w:color w:val="auto"/>
          <w:sz w:val="40"/>
          <w:szCs w:val="40"/>
        </w:rPr>
        <w:tab/>
      </w:r>
      <w:r w:rsidRPr="0080661A">
        <w:rPr>
          <w:color w:val="auto"/>
          <w:sz w:val="40"/>
          <w:szCs w:val="40"/>
        </w:rPr>
        <w:tab/>
      </w:r>
    </w:p>
    <w:p w14:paraId="17819770" w14:textId="54592A19" w:rsidR="00CE3F47" w:rsidRPr="0080661A" w:rsidRDefault="0080661A" w:rsidP="004F202D">
      <w:pPr>
        <w:rPr>
          <w:color w:val="auto"/>
          <w:sz w:val="52"/>
          <w:szCs w:val="52"/>
        </w:rPr>
      </w:pPr>
      <w:r w:rsidRPr="0080661A">
        <w:rPr>
          <w:color w:val="auto"/>
          <w:sz w:val="52"/>
          <w:szCs w:val="52"/>
        </w:rPr>
        <w:t>Agenda:</w:t>
      </w:r>
    </w:p>
    <w:p w14:paraId="50C88744" w14:textId="37FA1864" w:rsidR="0080661A" w:rsidRPr="0080661A" w:rsidRDefault="0080661A" w:rsidP="004F202D">
      <w:pPr>
        <w:rPr>
          <w:color w:val="auto"/>
        </w:rPr>
      </w:pPr>
    </w:p>
    <w:p w14:paraId="10868242" w14:textId="77777777" w:rsidR="0080661A" w:rsidRPr="0080661A" w:rsidRDefault="0080661A" w:rsidP="004F202D">
      <w:pPr>
        <w:rPr>
          <w:color w:val="auto"/>
        </w:rPr>
      </w:pPr>
    </w:p>
    <w:tbl>
      <w:tblPr>
        <w:tblW w:w="5000" w:type="pct"/>
        <w:shd w:val="clear" w:color="auto" w:fill="FFFFFF"/>
        <w:tblCellMar>
          <w:top w:w="144" w:type="dxa"/>
          <w:left w:w="115" w:type="dxa"/>
          <w:bottom w:w="58" w:type="dxa"/>
          <w:right w:w="115" w:type="dxa"/>
        </w:tblCellMar>
        <w:tblLook w:val="0000" w:firstRow="0" w:lastRow="0" w:firstColumn="0" w:lastColumn="0" w:noHBand="0" w:noVBand="0"/>
      </w:tblPr>
      <w:tblGrid>
        <w:gridCol w:w="5963"/>
        <w:gridCol w:w="4117"/>
      </w:tblGrid>
      <w:tr w:rsidR="0080661A" w:rsidRPr="0080661A" w14:paraId="623D6A33" w14:textId="77777777" w:rsidTr="00253612">
        <w:trPr>
          <w:trHeight w:hRule="exact" w:val="1764"/>
        </w:trPr>
        <w:tc>
          <w:tcPr>
            <w:tcW w:w="5963" w:type="dxa"/>
            <w:shd w:val="clear" w:color="auto" w:fill="FFFFFF"/>
            <w:tcMar>
              <w:top w:w="0" w:type="dxa"/>
            </w:tcMar>
          </w:tcPr>
          <w:sdt>
            <w:sdtPr>
              <w:rPr>
                <w:color w:val="auto"/>
              </w:rPr>
              <w:alias w:val="Company"/>
              <w:tag w:val="Company"/>
              <w:id w:val="1300518555"/>
              <w:placeholder>
                <w:docPart w:val="842962795FD9480D8027477FC726436A"/>
              </w:placeholder>
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<w:text w:multiLine="1"/>
            </w:sdtPr>
            <w:sdtContent>
              <w:p w14:paraId="619B579C" w14:textId="57CE90DC" w:rsidR="003A0E99" w:rsidRPr="0080661A" w:rsidRDefault="00DE5C4D" w:rsidP="003A0E99">
                <w:pPr>
                  <w:pStyle w:val="ContactInfo"/>
                  <w:rPr>
                    <w:color w:val="auto"/>
                  </w:rPr>
                </w:pPr>
                <w:r>
                  <w:rPr>
                    <w:color w:val="auto"/>
                  </w:rPr>
                  <w:t>Sandersville City Hall</w:t>
                </w:r>
              </w:p>
            </w:sdtContent>
          </w:sdt>
          <w:p w14:paraId="1F7CF728" w14:textId="77777777" w:rsidR="00253612" w:rsidRPr="0080661A" w:rsidRDefault="00253612" w:rsidP="00591820">
            <w:pPr>
              <w:pStyle w:val="ContactInfo"/>
              <w:rPr>
                <w:color w:val="auto"/>
              </w:rPr>
            </w:pPr>
          </w:p>
        </w:tc>
        <w:tc>
          <w:tcPr>
            <w:tcW w:w="4117" w:type="dxa"/>
            <w:shd w:val="clear" w:color="auto" w:fill="FFFFFF"/>
          </w:tcPr>
          <w:p w14:paraId="7879DD91" w14:textId="77777777" w:rsidR="00DE5C4D" w:rsidRDefault="00DE5C4D" w:rsidP="003A0E99">
            <w:pPr>
              <w:pStyle w:val="DateandNumber"/>
              <w:rPr>
                <w:rFonts w:ascii="Gill Sans MT" w:hAnsi="Gill Sans MT"/>
                <w:color w:val="auto"/>
              </w:rPr>
            </w:pPr>
            <w:r>
              <w:rPr>
                <w:rFonts w:ascii="Gill Sans MT" w:hAnsi="Gill Sans MT"/>
                <w:color w:val="auto"/>
              </w:rPr>
              <w:t>June 1, 2026</w:t>
            </w:r>
          </w:p>
          <w:p w14:paraId="7DB6A0A2" w14:textId="30AB7F66" w:rsidR="00195E2D" w:rsidRPr="0080661A" w:rsidRDefault="00DE5C4D" w:rsidP="003A0E99">
            <w:pPr>
              <w:pStyle w:val="DateandNumber"/>
              <w:rPr>
                <w:color w:val="auto"/>
              </w:rPr>
            </w:pPr>
            <w:r>
              <w:rPr>
                <w:rFonts w:ascii="Gill Sans MT" w:hAnsi="Gill Sans MT"/>
                <w:color w:val="auto"/>
              </w:rPr>
              <w:t>11:00AM</w:t>
            </w:r>
            <w:r w:rsidR="0080661A" w:rsidRPr="0080661A">
              <w:rPr>
                <w:rFonts w:ascii="Gill Sans MT" w:hAnsi="Gill Sans MT"/>
                <w:color w:val="auto"/>
              </w:rPr>
              <w:t xml:space="preserve"> </w:t>
            </w:r>
          </w:p>
        </w:tc>
      </w:tr>
    </w:tbl>
    <w:p w14:paraId="0B65E48C" w14:textId="57099224" w:rsidR="002E1A0E" w:rsidRPr="0080661A" w:rsidRDefault="0080661A" w:rsidP="0080661A">
      <w:pPr>
        <w:pStyle w:val="ThankYou"/>
        <w:spacing w:line="480" w:lineRule="auto"/>
        <w:rPr>
          <w:b w:val="0"/>
          <w:color w:val="auto"/>
        </w:rPr>
      </w:pPr>
      <w:r w:rsidRPr="0080661A">
        <w:rPr>
          <w:color w:val="auto"/>
        </w:rPr>
        <w:t>Call to Order</w:t>
      </w:r>
    </w:p>
    <w:p w14:paraId="796C6879" w14:textId="04D2DE36" w:rsidR="0080661A" w:rsidRPr="0080661A" w:rsidRDefault="0080661A" w:rsidP="0080661A">
      <w:pPr>
        <w:pStyle w:val="ThankYou"/>
        <w:spacing w:line="480" w:lineRule="auto"/>
        <w:rPr>
          <w:b w:val="0"/>
          <w:color w:val="auto"/>
        </w:rPr>
      </w:pPr>
      <w:r w:rsidRPr="0080661A">
        <w:rPr>
          <w:color w:val="auto"/>
        </w:rPr>
        <w:t>Public Comments</w:t>
      </w:r>
    </w:p>
    <w:p w14:paraId="0636E10C" w14:textId="47278570" w:rsidR="008E128A" w:rsidRPr="00E476C3" w:rsidRDefault="00DE5C4D" w:rsidP="0080661A">
      <w:pPr>
        <w:pStyle w:val="ThankYou"/>
        <w:spacing w:line="480" w:lineRule="auto"/>
        <w:rPr>
          <w:b w:val="0"/>
          <w:color w:val="auto"/>
        </w:rPr>
      </w:pPr>
      <w:r>
        <w:rPr>
          <w:color w:val="auto"/>
        </w:rPr>
        <w:t>Executive Session – Property Matters</w:t>
      </w:r>
    </w:p>
    <w:p w14:paraId="237FE5D4" w14:textId="07B4483F" w:rsidR="0080661A" w:rsidRPr="0080661A" w:rsidRDefault="0080661A" w:rsidP="0080661A">
      <w:pPr>
        <w:pStyle w:val="ThankYou"/>
        <w:spacing w:line="480" w:lineRule="auto"/>
        <w:rPr>
          <w:b w:val="0"/>
          <w:color w:val="auto"/>
        </w:rPr>
      </w:pPr>
      <w:r w:rsidRPr="0080661A">
        <w:rPr>
          <w:color w:val="auto"/>
        </w:rPr>
        <w:t xml:space="preserve">Other business </w:t>
      </w:r>
    </w:p>
    <w:p w14:paraId="005BD5B6" w14:textId="11F50381" w:rsidR="0080661A" w:rsidRPr="0080661A" w:rsidRDefault="0080661A" w:rsidP="0080661A">
      <w:pPr>
        <w:pStyle w:val="ThankYou"/>
        <w:spacing w:line="480" w:lineRule="auto"/>
        <w:rPr>
          <w:b w:val="0"/>
          <w:color w:val="auto"/>
        </w:rPr>
      </w:pPr>
      <w:r w:rsidRPr="0080661A">
        <w:rPr>
          <w:color w:val="auto"/>
        </w:rPr>
        <w:t>Adjourn</w:t>
      </w:r>
    </w:p>
    <w:p w14:paraId="7DC969F1" w14:textId="7F94191E" w:rsidR="0080661A" w:rsidRPr="0080661A" w:rsidRDefault="0080661A" w:rsidP="0080661A">
      <w:pPr>
        <w:pStyle w:val="ThankYou"/>
        <w:numPr>
          <w:ilvl w:val="0"/>
          <w:numId w:val="0"/>
        </w:numPr>
        <w:ind w:left="1080" w:hanging="720"/>
        <w:rPr>
          <w:color w:val="auto"/>
        </w:rPr>
      </w:pPr>
    </w:p>
    <w:p w14:paraId="6F948902" w14:textId="30590E55" w:rsidR="0080661A" w:rsidRPr="0080661A" w:rsidRDefault="0080661A" w:rsidP="0080661A">
      <w:pPr>
        <w:pStyle w:val="ThankYou"/>
        <w:numPr>
          <w:ilvl w:val="0"/>
          <w:numId w:val="0"/>
        </w:numPr>
        <w:ind w:left="1080" w:hanging="720"/>
        <w:rPr>
          <w:color w:val="auto"/>
        </w:rPr>
      </w:pPr>
    </w:p>
    <w:p w14:paraId="6387AF6A" w14:textId="67615BDC" w:rsidR="0080661A" w:rsidRPr="0080661A" w:rsidRDefault="0080661A" w:rsidP="0080661A">
      <w:pPr>
        <w:pStyle w:val="ThankYou"/>
        <w:numPr>
          <w:ilvl w:val="0"/>
          <w:numId w:val="0"/>
        </w:numPr>
        <w:ind w:left="1080" w:hanging="720"/>
        <w:rPr>
          <w:color w:val="auto"/>
        </w:rPr>
      </w:pPr>
    </w:p>
    <w:p w14:paraId="6D1BBEB0" w14:textId="77777777" w:rsidR="009657E2" w:rsidRDefault="0080661A" w:rsidP="0080661A">
      <w:pPr>
        <w:pStyle w:val="ThankYou"/>
        <w:numPr>
          <w:ilvl w:val="0"/>
          <w:numId w:val="0"/>
        </w:numPr>
        <w:ind w:left="1080" w:hanging="720"/>
        <w:rPr>
          <w:color w:val="auto"/>
        </w:rPr>
      </w:pPr>
      <w:r w:rsidRPr="0080661A">
        <w:rPr>
          <w:color w:val="auto"/>
        </w:rPr>
        <w:t xml:space="preserve">Next </w:t>
      </w:r>
      <w:proofErr w:type="gramStart"/>
      <w:r w:rsidRPr="0080661A">
        <w:rPr>
          <w:color w:val="auto"/>
        </w:rPr>
        <w:t>Meeting :</w:t>
      </w:r>
      <w:proofErr w:type="gramEnd"/>
      <w:r w:rsidRPr="0080661A">
        <w:rPr>
          <w:color w:val="auto"/>
        </w:rPr>
        <w:t xml:space="preserve"> </w:t>
      </w:r>
    </w:p>
    <w:p w14:paraId="351C3C56" w14:textId="77777777" w:rsidR="009657E2" w:rsidRDefault="009657E2" w:rsidP="0080661A">
      <w:pPr>
        <w:pStyle w:val="ThankYou"/>
        <w:numPr>
          <w:ilvl w:val="0"/>
          <w:numId w:val="0"/>
        </w:numPr>
        <w:ind w:left="1080" w:hanging="720"/>
        <w:rPr>
          <w:color w:val="auto"/>
        </w:rPr>
      </w:pPr>
    </w:p>
    <w:p w14:paraId="1D0DE569" w14:textId="632A61BC" w:rsidR="0080661A" w:rsidRPr="0080661A" w:rsidRDefault="00DE5C4D" w:rsidP="0080661A">
      <w:pPr>
        <w:pStyle w:val="ThankYou"/>
        <w:numPr>
          <w:ilvl w:val="0"/>
          <w:numId w:val="0"/>
        </w:numPr>
        <w:ind w:left="1080" w:hanging="720"/>
        <w:rPr>
          <w:b w:val="0"/>
          <w:color w:val="auto"/>
        </w:rPr>
      </w:pPr>
      <w:r>
        <w:rPr>
          <w:color w:val="auto"/>
        </w:rPr>
        <w:t xml:space="preserve">July 16 11:30AM Chamber of Commerce  </w:t>
      </w:r>
      <w:r w:rsidR="00E476C3">
        <w:rPr>
          <w:color w:val="auto"/>
        </w:rPr>
        <w:t xml:space="preserve"> </w:t>
      </w:r>
      <w:r w:rsidR="00D433F3">
        <w:rPr>
          <w:color w:val="auto"/>
        </w:rPr>
        <w:t xml:space="preserve"> </w:t>
      </w:r>
    </w:p>
    <w:sectPr w:rsidR="0080661A" w:rsidRPr="0080661A" w:rsidSect="00001E8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B5752A" w14:textId="77777777" w:rsidR="00132D9F" w:rsidRDefault="00132D9F" w:rsidP="005F6518">
      <w:r>
        <w:separator/>
      </w:r>
    </w:p>
  </w:endnote>
  <w:endnote w:type="continuationSeparator" w:id="0">
    <w:p w14:paraId="0D5D0A44" w14:textId="77777777" w:rsidR="00132D9F" w:rsidRDefault="00132D9F" w:rsidP="005F6518">
      <w:r>
        <w:continuationSeparator/>
      </w:r>
    </w:p>
  </w:endnote>
  <w:endnote w:type="continuationNotice" w:id="1">
    <w:p w14:paraId="7FD3200A" w14:textId="77777777" w:rsidR="00132D9F" w:rsidRDefault="00132D9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243D8" w14:textId="77777777" w:rsidR="005F6518" w:rsidRDefault="005F651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390F8" w14:textId="77777777" w:rsidR="005F6518" w:rsidRDefault="005F651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ADFA3" w14:textId="77777777" w:rsidR="005F6518" w:rsidRDefault="005F65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718AD7" w14:textId="77777777" w:rsidR="00132D9F" w:rsidRDefault="00132D9F" w:rsidP="005F6518">
      <w:r>
        <w:separator/>
      </w:r>
    </w:p>
  </w:footnote>
  <w:footnote w:type="continuationSeparator" w:id="0">
    <w:p w14:paraId="0759A301" w14:textId="77777777" w:rsidR="00132D9F" w:rsidRDefault="00132D9F" w:rsidP="005F6518">
      <w:r>
        <w:continuationSeparator/>
      </w:r>
    </w:p>
  </w:footnote>
  <w:footnote w:type="continuationNotice" w:id="1">
    <w:p w14:paraId="66A07B75" w14:textId="77777777" w:rsidR="00132D9F" w:rsidRDefault="00132D9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21A26" w14:textId="77777777" w:rsidR="005F6518" w:rsidRDefault="005F651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D79AD" w14:textId="77777777" w:rsidR="005F6518" w:rsidRDefault="005F651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F6E48" w14:textId="77777777" w:rsidR="005F6518" w:rsidRDefault="005F651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542504"/>
    <w:multiLevelType w:val="hybridMultilevel"/>
    <w:tmpl w:val="B0A07F08"/>
    <w:lvl w:ilvl="0" w:tplc="37A8B1A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733E57"/>
    <w:multiLevelType w:val="hybridMultilevel"/>
    <w:tmpl w:val="2FAC21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B926D1"/>
    <w:multiLevelType w:val="hybridMultilevel"/>
    <w:tmpl w:val="7F7AEB94"/>
    <w:lvl w:ilvl="0" w:tplc="6CA6AE6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78CE4368"/>
    <w:multiLevelType w:val="hybridMultilevel"/>
    <w:tmpl w:val="77BE473A"/>
    <w:lvl w:ilvl="0" w:tplc="E7FAF538">
      <w:start w:val="1"/>
      <w:numFmt w:val="upperRoman"/>
      <w:pStyle w:val="ThankYou"/>
      <w:lvlText w:val="%1."/>
      <w:lvlJc w:val="left"/>
      <w:pPr>
        <w:ind w:left="81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975895">
    <w:abstractNumId w:val="0"/>
  </w:num>
  <w:num w:numId="2" w16cid:durableId="469857749">
    <w:abstractNumId w:val="1"/>
  </w:num>
  <w:num w:numId="3" w16cid:durableId="1996950109">
    <w:abstractNumId w:val="3"/>
  </w:num>
  <w:num w:numId="4" w16cid:durableId="45954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6B14"/>
    <w:rsid w:val="00001E8E"/>
    <w:rsid w:val="0000413F"/>
    <w:rsid w:val="00010191"/>
    <w:rsid w:val="00021A25"/>
    <w:rsid w:val="000431D5"/>
    <w:rsid w:val="00046287"/>
    <w:rsid w:val="0004766D"/>
    <w:rsid w:val="000932C7"/>
    <w:rsid w:val="000B335C"/>
    <w:rsid w:val="000C49D3"/>
    <w:rsid w:val="000C5D83"/>
    <w:rsid w:val="000D4386"/>
    <w:rsid w:val="000D6F67"/>
    <w:rsid w:val="000D72E9"/>
    <w:rsid w:val="000E042A"/>
    <w:rsid w:val="000E1328"/>
    <w:rsid w:val="000E227D"/>
    <w:rsid w:val="000E4F09"/>
    <w:rsid w:val="000F3D28"/>
    <w:rsid w:val="000F4A33"/>
    <w:rsid w:val="000F6B47"/>
    <w:rsid w:val="000F7D4F"/>
    <w:rsid w:val="00104B76"/>
    <w:rsid w:val="00115530"/>
    <w:rsid w:val="00117CD2"/>
    <w:rsid w:val="00130160"/>
    <w:rsid w:val="00132D9F"/>
    <w:rsid w:val="00140EA0"/>
    <w:rsid w:val="00143385"/>
    <w:rsid w:val="00147B76"/>
    <w:rsid w:val="001600DD"/>
    <w:rsid w:val="00161F42"/>
    <w:rsid w:val="00171423"/>
    <w:rsid w:val="001900C8"/>
    <w:rsid w:val="00195E2D"/>
    <w:rsid w:val="00196F43"/>
    <w:rsid w:val="001A19FA"/>
    <w:rsid w:val="001A55ED"/>
    <w:rsid w:val="001A7EB8"/>
    <w:rsid w:val="001B0F8F"/>
    <w:rsid w:val="001C32BD"/>
    <w:rsid w:val="001D114D"/>
    <w:rsid w:val="001E0C1F"/>
    <w:rsid w:val="001E4C58"/>
    <w:rsid w:val="001F02A6"/>
    <w:rsid w:val="001F050F"/>
    <w:rsid w:val="00202E66"/>
    <w:rsid w:val="00220FBD"/>
    <w:rsid w:val="0022299F"/>
    <w:rsid w:val="00242BDD"/>
    <w:rsid w:val="00253612"/>
    <w:rsid w:val="00284F71"/>
    <w:rsid w:val="002B7C60"/>
    <w:rsid w:val="002D5253"/>
    <w:rsid w:val="002E15D1"/>
    <w:rsid w:val="002E1A0E"/>
    <w:rsid w:val="002F3136"/>
    <w:rsid w:val="002F6E45"/>
    <w:rsid w:val="00304277"/>
    <w:rsid w:val="003103C4"/>
    <w:rsid w:val="00311C97"/>
    <w:rsid w:val="00313E3A"/>
    <w:rsid w:val="0031777F"/>
    <w:rsid w:val="00333053"/>
    <w:rsid w:val="00336613"/>
    <w:rsid w:val="00337DDD"/>
    <w:rsid w:val="0034460E"/>
    <w:rsid w:val="003634D0"/>
    <w:rsid w:val="00366CF9"/>
    <w:rsid w:val="00372271"/>
    <w:rsid w:val="00393EA9"/>
    <w:rsid w:val="003A0E99"/>
    <w:rsid w:val="003C3F9C"/>
    <w:rsid w:val="003C7747"/>
    <w:rsid w:val="003C792C"/>
    <w:rsid w:val="003E17F0"/>
    <w:rsid w:val="003E255B"/>
    <w:rsid w:val="003E51E3"/>
    <w:rsid w:val="003F4C19"/>
    <w:rsid w:val="003F7B9A"/>
    <w:rsid w:val="00402341"/>
    <w:rsid w:val="00405727"/>
    <w:rsid w:val="00406CFF"/>
    <w:rsid w:val="00410D4C"/>
    <w:rsid w:val="00413992"/>
    <w:rsid w:val="00421390"/>
    <w:rsid w:val="00430211"/>
    <w:rsid w:val="00433226"/>
    <w:rsid w:val="00450027"/>
    <w:rsid w:val="0045489B"/>
    <w:rsid w:val="0045588D"/>
    <w:rsid w:val="004646F8"/>
    <w:rsid w:val="0047017D"/>
    <w:rsid w:val="00470425"/>
    <w:rsid w:val="00473446"/>
    <w:rsid w:val="00473FD4"/>
    <w:rsid w:val="00476DFA"/>
    <w:rsid w:val="004921D9"/>
    <w:rsid w:val="004B2FDC"/>
    <w:rsid w:val="004C04C1"/>
    <w:rsid w:val="004D699C"/>
    <w:rsid w:val="004E3517"/>
    <w:rsid w:val="004E44D9"/>
    <w:rsid w:val="004E6A0D"/>
    <w:rsid w:val="004F202D"/>
    <w:rsid w:val="0050039E"/>
    <w:rsid w:val="00503177"/>
    <w:rsid w:val="00505B6F"/>
    <w:rsid w:val="005119D6"/>
    <w:rsid w:val="005158E2"/>
    <w:rsid w:val="005209B5"/>
    <w:rsid w:val="00524859"/>
    <w:rsid w:val="00537C22"/>
    <w:rsid w:val="005634AD"/>
    <w:rsid w:val="0056588F"/>
    <w:rsid w:val="00571F71"/>
    <w:rsid w:val="00582524"/>
    <w:rsid w:val="005861B7"/>
    <w:rsid w:val="00591820"/>
    <w:rsid w:val="00593283"/>
    <w:rsid w:val="0059740B"/>
    <w:rsid w:val="005A2A80"/>
    <w:rsid w:val="005C414D"/>
    <w:rsid w:val="005D1201"/>
    <w:rsid w:val="005D65A9"/>
    <w:rsid w:val="005E389C"/>
    <w:rsid w:val="005F0982"/>
    <w:rsid w:val="005F6518"/>
    <w:rsid w:val="0060448D"/>
    <w:rsid w:val="006074D1"/>
    <w:rsid w:val="006114E4"/>
    <w:rsid w:val="00623A84"/>
    <w:rsid w:val="00633C4E"/>
    <w:rsid w:val="00642A10"/>
    <w:rsid w:val="006437A8"/>
    <w:rsid w:val="00643842"/>
    <w:rsid w:val="00665F52"/>
    <w:rsid w:val="0066742D"/>
    <w:rsid w:val="00674998"/>
    <w:rsid w:val="00694B8D"/>
    <w:rsid w:val="006A78D7"/>
    <w:rsid w:val="006A7CE9"/>
    <w:rsid w:val="006C492C"/>
    <w:rsid w:val="006C69CF"/>
    <w:rsid w:val="006C7084"/>
    <w:rsid w:val="006F4E1B"/>
    <w:rsid w:val="006F696C"/>
    <w:rsid w:val="0070459D"/>
    <w:rsid w:val="00704C33"/>
    <w:rsid w:val="007117EE"/>
    <w:rsid w:val="0071442F"/>
    <w:rsid w:val="00717394"/>
    <w:rsid w:val="00724AA9"/>
    <w:rsid w:val="00737512"/>
    <w:rsid w:val="007418D3"/>
    <w:rsid w:val="007524EC"/>
    <w:rsid w:val="00756099"/>
    <w:rsid w:val="0077575A"/>
    <w:rsid w:val="007965F3"/>
    <w:rsid w:val="007A749A"/>
    <w:rsid w:val="007B38EB"/>
    <w:rsid w:val="007C2E41"/>
    <w:rsid w:val="00801544"/>
    <w:rsid w:val="00805920"/>
    <w:rsid w:val="00805BE8"/>
    <w:rsid w:val="0080661A"/>
    <w:rsid w:val="00814785"/>
    <w:rsid w:val="0081592D"/>
    <w:rsid w:val="00816C89"/>
    <w:rsid w:val="00825B75"/>
    <w:rsid w:val="00825F66"/>
    <w:rsid w:val="00833A31"/>
    <w:rsid w:val="00837627"/>
    <w:rsid w:val="008432EC"/>
    <w:rsid w:val="008471B5"/>
    <w:rsid w:val="00847FCC"/>
    <w:rsid w:val="00850D56"/>
    <w:rsid w:val="00855649"/>
    <w:rsid w:val="00860802"/>
    <w:rsid w:val="00867B05"/>
    <w:rsid w:val="00885B1E"/>
    <w:rsid w:val="008947CB"/>
    <w:rsid w:val="008B189A"/>
    <w:rsid w:val="008C49A3"/>
    <w:rsid w:val="008C5A0E"/>
    <w:rsid w:val="008D0934"/>
    <w:rsid w:val="008D27DD"/>
    <w:rsid w:val="008D54F6"/>
    <w:rsid w:val="008E128A"/>
    <w:rsid w:val="008E45DF"/>
    <w:rsid w:val="008E5B01"/>
    <w:rsid w:val="0090122A"/>
    <w:rsid w:val="00905E1F"/>
    <w:rsid w:val="00921525"/>
    <w:rsid w:val="009236BF"/>
    <w:rsid w:val="00937B30"/>
    <w:rsid w:val="0095762F"/>
    <w:rsid w:val="00960F96"/>
    <w:rsid w:val="009657E2"/>
    <w:rsid w:val="00971EF7"/>
    <w:rsid w:val="009A0669"/>
    <w:rsid w:val="009A1321"/>
    <w:rsid w:val="009A22A2"/>
    <w:rsid w:val="009B22EC"/>
    <w:rsid w:val="009C74C8"/>
    <w:rsid w:val="00A024A9"/>
    <w:rsid w:val="00A02791"/>
    <w:rsid w:val="00A125A8"/>
    <w:rsid w:val="00A145A6"/>
    <w:rsid w:val="00A165C2"/>
    <w:rsid w:val="00A23889"/>
    <w:rsid w:val="00A240C4"/>
    <w:rsid w:val="00A34B25"/>
    <w:rsid w:val="00A35953"/>
    <w:rsid w:val="00A412F7"/>
    <w:rsid w:val="00A42365"/>
    <w:rsid w:val="00A472D4"/>
    <w:rsid w:val="00A63377"/>
    <w:rsid w:val="00A63A69"/>
    <w:rsid w:val="00A67CCD"/>
    <w:rsid w:val="00A866F9"/>
    <w:rsid w:val="00A87BAC"/>
    <w:rsid w:val="00A90364"/>
    <w:rsid w:val="00A908B1"/>
    <w:rsid w:val="00AA099A"/>
    <w:rsid w:val="00AA1FF4"/>
    <w:rsid w:val="00AA2306"/>
    <w:rsid w:val="00AA7A4C"/>
    <w:rsid w:val="00AB4BA8"/>
    <w:rsid w:val="00AE6AF3"/>
    <w:rsid w:val="00B00562"/>
    <w:rsid w:val="00B01D95"/>
    <w:rsid w:val="00B05701"/>
    <w:rsid w:val="00B06B14"/>
    <w:rsid w:val="00B17924"/>
    <w:rsid w:val="00B35681"/>
    <w:rsid w:val="00B357A3"/>
    <w:rsid w:val="00B469BF"/>
    <w:rsid w:val="00B55A2D"/>
    <w:rsid w:val="00B6172C"/>
    <w:rsid w:val="00B6424F"/>
    <w:rsid w:val="00B84D3D"/>
    <w:rsid w:val="00B871D1"/>
    <w:rsid w:val="00B921A1"/>
    <w:rsid w:val="00BA657C"/>
    <w:rsid w:val="00BB54C9"/>
    <w:rsid w:val="00BC548D"/>
    <w:rsid w:val="00BD173E"/>
    <w:rsid w:val="00BD64FB"/>
    <w:rsid w:val="00BE0078"/>
    <w:rsid w:val="00BE64E3"/>
    <w:rsid w:val="00BF36F9"/>
    <w:rsid w:val="00BF4B83"/>
    <w:rsid w:val="00C37942"/>
    <w:rsid w:val="00C50F0E"/>
    <w:rsid w:val="00C5386F"/>
    <w:rsid w:val="00C62AB7"/>
    <w:rsid w:val="00C659DA"/>
    <w:rsid w:val="00C75F23"/>
    <w:rsid w:val="00C77EA6"/>
    <w:rsid w:val="00C83BB6"/>
    <w:rsid w:val="00C9094E"/>
    <w:rsid w:val="00CD52F0"/>
    <w:rsid w:val="00CD7FD6"/>
    <w:rsid w:val="00CE3F47"/>
    <w:rsid w:val="00CF6834"/>
    <w:rsid w:val="00D12F68"/>
    <w:rsid w:val="00D21852"/>
    <w:rsid w:val="00D24CE6"/>
    <w:rsid w:val="00D2764D"/>
    <w:rsid w:val="00D433F3"/>
    <w:rsid w:val="00D53618"/>
    <w:rsid w:val="00D636CE"/>
    <w:rsid w:val="00D6691A"/>
    <w:rsid w:val="00D719AB"/>
    <w:rsid w:val="00D73017"/>
    <w:rsid w:val="00D73803"/>
    <w:rsid w:val="00D824D4"/>
    <w:rsid w:val="00D8277F"/>
    <w:rsid w:val="00D82EE0"/>
    <w:rsid w:val="00D84EB6"/>
    <w:rsid w:val="00D86B4B"/>
    <w:rsid w:val="00D87D67"/>
    <w:rsid w:val="00DC74D3"/>
    <w:rsid w:val="00DE0AEA"/>
    <w:rsid w:val="00DE478F"/>
    <w:rsid w:val="00DE4F81"/>
    <w:rsid w:val="00DE5C4D"/>
    <w:rsid w:val="00E01041"/>
    <w:rsid w:val="00E0189B"/>
    <w:rsid w:val="00E22716"/>
    <w:rsid w:val="00E272EA"/>
    <w:rsid w:val="00E27C8B"/>
    <w:rsid w:val="00E43CD7"/>
    <w:rsid w:val="00E476C3"/>
    <w:rsid w:val="00E47F00"/>
    <w:rsid w:val="00E55A0B"/>
    <w:rsid w:val="00E73724"/>
    <w:rsid w:val="00E73AA5"/>
    <w:rsid w:val="00E7675E"/>
    <w:rsid w:val="00E865C2"/>
    <w:rsid w:val="00E86ECD"/>
    <w:rsid w:val="00EA514F"/>
    <w:rsid w:val="00EC1480"/>
    <w:rsid w:val="00EC4268"/>
    <w:rsid w:val="00F0314E"/>
    <w:rsid w:val="00F07EF7"/>
    <w:rsid w:val="00F1358B"/>
    <w:rsid w:val="00F248F0"/>
    <w:rsid w:val="00F24F70"/>
    <w:rsid w:val="00F25559"/>
    <w:rsid w:val="00F333DA"/>
    <w:rsid w:val="00F43B5A"/>
    <w:rsid w:val="00F524CC"/>
    <w:rsid w:val="00F64088"/>
    <w:rsid w:val="00F65722"/>
    <w:rsid w:val="00F92074"/>
    <w:rsid w:val="00FA1A60"/>
    <w:rsid w:val="00FA2F10"/>
    <w:rsid w:val="00FA67C2"/>
    <w:rsid w:val="00FE0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55D1213A"/>
  <w15:docId w15:val="{D5AEA849-A52A-4DA0-A9B8-CF859B8E6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F4B83"/>
    <w:rPr>
      <w:rFonts w:asciiTheme="minorHAnsi" w:hAnsiTheme="minorHAnsi"/>
      <w:color w:val="404040" w:themeColor="text1" w:themeTint="BF"/>
      <w:sz w:val="22"/>
      <w:szCs w:val="22"/>
    </w:rPr>
  </w:style>
  <w:style w:type="paragraph" w:styleId="Heading1">
    <w:name w:val="heading 1"/>
    <w:basedOn w:val="Normal"/>
    <w:next w:val="Normal"/>
    <w:autoRedefine/>
    <w:qFormat/>
    <w:rsid w:val="0080661A"/>
    <w:pPr>
      <w:keepNext/>
      <w:spacing w:line="800" w:lineRule="exact"/>
      <w:jc w:val="center"/>
      <w:outlineLvl w:val="0"/>
    </w:pPr>
    <w:rPr>
      <w:rFonts w:asciiTheme="majorHAnsi" w:hAnsiTheme="majorHAnsi" w:cs="Arial"/>
      <w:bCs/>
      <w:color w:val="A6A6A6" w:themeColor="background1" w:themeShade="A6"/>
      <w:kern w:val="32"/>
      <w:sz w:val="40"/>
      <w:szCs w:val="40"/>
    </w:rPr>
  </w:style>
  <w:style w:type="paragraph" w:styleId="Heading2">
    <w:name w:val="heading 2"/>
    <w:basedOn w:val="Normal"/>
    <w:next w:val="Normal"/>
    <w:qFormat/>
    <w:rsid w:val="003A0E99"/>
    <w:pPr>
      <w:spacing w:line="280" w:lineRule="exact"/>
      <w:jc w:val="right"/>
      <w:outlineLvl w:val="1"/>
    </w:pPr>
    <w:rPr>
      <w:rFonts w:asciiTheme="majorHAnsi" w:hAnsiTheme="majorHAnsi"/>
      <w:caps/>
      <w:color w:val="808080" w:themeColor="background1" w:themeShade="80"/>
    </w:rPr>
  </w:style>
  <w:style w:type="paragraph" w:styleId="Heading3">
    <w:name w:val="heading 3"/>
    <w:basedOn w:val="Normal"/>
    <w:next w:val="Normal"/>
    <w:qFormat/>
    <w:rsid w:val="003A0E99"/>
    <w:pPr>
      <w:jc w:val="right"/>
      <w:outlineLvl w:val="2"/>
    </w:pPr>
    <w:rPr>
      <w:rFonts w:asciiTheme="majorHAnsi" w:hAnsiTheme="majorHAnsi"/>
      <w:b/>
      <w:caps/>
      <w:spacing w:val="4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hankYou">
    <w:name w:val="Thank You"/>
    <w:basedOn w:val="Normal"/>
    <w:autoRedefine/>
    <w:qFormat/>
    <w:rsid w:val="00EC1480"/>
    <w:pPr>
      <w:numPr>
        <w:numId w:val="3"/>
      </w:numPr>
      <w:ind w:left="1080"/>
    </w:pPr>
    <w:rPr>
      <w:b/>
      <w:sz w:val="24"/>
      <w:szCs w:val="24"/>
    </w:rPr>
  </w:style>
  <w:style w:type="paragraph" w:customStyle="1" w:styleId="DateandNumber">
    <w:name w:val="Date and Number"/>
    <w:basedOn w:val="Normal"/>
    <w:qFormat/>
    <w:rsid w:val="008C5A0E"/>
    <w:pPr>
      <w:spacing w:line="264" w:lineRule="auto"/>
      <w:jc w:val="right"/>
    </w:pPr>
    <w:rPr>
      <w:caps/>
      <w:spacing w:val="4"/>
      <w:sz w:val="18"/>
      <w:szCs w:val="16"/>
    </w:rPr>
  </w:style>
  <w:style w:type="paragraph" w:customStyle="1" w:styleId="ContactInfo">
    <w:name w:val="Contact Info"/>
    <w:basedOn w:val="Normal"/>
    <w:qFormat/>
    <w:rsid w:val="007C2E41"/>
    <w:pPr>
      <w:spacing w:line="280" w:lineRule="exact"/>
    </w:pPr>
    <w:rPr>
      <w:color w:val="808080" w:themeColor="background1" w:themeShade="80"/>
      <w:szCs w:val="20"/>
    </w:rPr>
  </w:style>
  <w:style w:type="paragraph" w:customStyle="1" w:styleId="Slogan">
    <w:name w:val="Slogan"/>
    <w:basedOn w:val="Normal"/>
    <w:qFormat/>
    <w:rsid w:val="003A0E99"/>
    <w:rPr>
      <w:i/>
      <w:spacing w:val="4"/>
      <w:sz w:val="20"/>
      <w:szCs w:val="18"/>
    </w:rPr>
  </w:style>
  <w:style w:type="paragraph" w:customStyle="1" w:styleId="ColumnHeadings">
    <w:name w:val="Column Headings"/>
    <w:basedOn w:val="Normal"/>
    <w:autoRedefine/>
    <w:qFormat/>
    <w:rsid w:val="00AA099A"/>
    <w:pPr>
      <w:jc w:val="center"/>
    </w:pPr>
    <w:rPr>
      <w:rFonts w:asciiTheme="majorHAnsi" w:hAnsiTheme="majorHAnsi"/>
      <w:b/>
      <w:caps/>
      <w:spacing w:val="4"/>
      <w:sz w:val="18"/>
      <w:szCs w:val="16"/>
    </w:rPr>
  </w:style>
  <w:style w:type="paragraph" w:customStyle="1" w:styleId="Amount">
    <w:name w:val="Amount"/>
    <w:basedOn w:val="Normal"/>
    <w:qFormat/>
    <w:rsid w:val="00BF36F9"/>
    <w:pPr>
      <w:jc w:val="right"/>
    </w:pPr>
  </w:style>
  <w:style w:type="table" w:styleId="TableGrid">
    <w:name w:val="Table Grid"/>
    <w:basedOn w:val="TableNormal"/>
    <w:rsid w:val="007560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dress">
    <w:name w:val="Address"/>
    <w:basedOn w:val="Normal"/>
    <w:qFormat/>
    <w:rsid w:val="003A0E99"/>
    <w:pPr>
      <w:spacing w:line="280" w:lineRule="exact"/>
    </w:pPr>
  </w:style>
  <w:style w:type="paragraph" w:styleId="BalloonText">
    <w:name w:val="Balloon Text"/>
    <w:basedOn w:val="Normal"/>
    <w:link w:val="BalloonTextChar"/>
    <w:semiHidden/>
    <w:unhideWhenUsed/>
    <w:rsid w:val="00A240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BF4B83"/>
    <w:rPr>
      <w:rFonts w:ascii="Tahoma" w:hAnsi="Tahoma" w:cs="Tahoma"/>
      <w:color w:val="404040" w:themeColor="text1" w:themeTint="BF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3A0E99"/>
    <w:rPr>
      <w:color w:val="808080"/>
    </w:rPr>
  </w:style>
  <w:style w:type="paragraph" w:styleId="ListParagraph">
    <w:name w:val="List Paragraph"/>
    <w:basedOn w:val="Normal"/>
    <w:uiPriority w:val="34"/>
    <w:unhideWhenUsed/>
    <w:qFormat/>
    <w:rsid w:val="008D54F6"/>
    <w:pPr>
      <w:ind w:left="720"/>
      <w:contextualSpacing/>
    </w:pPr>
  </w:style>
  <w:style w:type="character" w:styleId="Hyperlink">
    <w:name w:val="Hyperlink"/>
    <w:basedOn w:val="DefaultParagraphFont"/>
    <w:unhideWhenUsed/>
    <w:rsid w:val="00253612"/>
    <w:rPr>
      <w:color w:val="0000FF" w:themeColor="hyperlink"/>
      <w:u w:val="single"/>
    </w:rPr>
  </w:style>
  <w:style w:type="paragraph" w:styleId="Header">
    <w:name w:val="header"/>
    <w:basedOn w:val="Normal"/>
    <w:link w:val="HeaderChar"/>
    <w:unhideWhenUsed/>
    <w:rsid w:val="005F651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5F6518"/>
    <w:rPr>
      <w:rFonts w:asciiTheme="minorHAnsi" w:hAnsiTheme="minorHAnsi"/>
      <w:color w:val="404040" w:themeColor="text1" w:themeTint="BF"/>
      <w:sz w:val="22"/>
      <w:szCs w:val="22"/>
    </w:rPr>
  </w:style>
  <w:style w:type="paragraph" w:styleId="Footer">
    <w:name w:val="footer"/>
    <w:basedOn w:val="Normal"/>
    <w:link w:val="FooterChar"/>
    <w:unhideWhenUsed/>
    <w:rsid w:val="005F651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5F6518"/>
    <w:rPr>
      <w:rFonts w:asciiTheme="minorHAnsi" w:hAnsiTheme="minorHAnsi"/>
      <w:color w:val="404040" w:themeColor="text1" w:themeTint="BF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84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perations\Desktop\Patricia\Administrative\Luncheon%20Reciep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42962795FD9480D8027477FC72643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45D79C-77B4-4F2F-B19B-4FE7083EF7F6}"/>
      </w:docPartPr>
      <w:docPartBody>
        <w:p w:rsidR="00674A7C" w:rsidRDefault="002B1663">
          <w:pPr>
            <w:pStyle w:val="842962795FD9480D8027477FC726436A"/>
          </w:pPr>
          <w:r>
            <w:t>[Company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1663"/>
    <w:rsid w:val="0004324C"/>
    <w:rsid w:val="000434C1"/>
    <w:rsid w:val="000A2664"/>
    <w:rsid w:val="0010398D"/>
    <w:rsid w:val="00115530"/>
    <w:rsid w:val="0014228C"/>
    <w:rsid w:val="00192CDE"/>
    <w:rsid w:val="002B1663"/>
    <w:rsid w:val="003C51FA"/>
    <w:rsid w:val="00435E36"/>
    <w:rsid w:val="004C1EDA"/>
    <w:rsid w:val="0050039E"/>
    <w:rsid w:val="006252DF"/>
    <w:rsid w:val="00640D71"/>
    <w:rsid w:val="00674A7C"/>
    <w:rsid w:val="0077136E"/>
    <w:rsid w:val="00877720"/>
    <w:rsid w:val="008F1789"/>
    <w:rsid w:val="0092370F"/>
    <w:rsid w:val="00957105"/>
    <w:rsid w:val="009675BA"/>
    <w:rsid w:val="009826B7"/>
    <w:rsid w:val="0099483F"/>
    <w:rsid w:val="009C7C2F"/>
    <w:rsid w:val="00A024A9"/>
    <w:rsid w:val="00AB5F03"/>
    <w:rsid w:val="00AF7736"/>
    <w:rsid w:val="00C305BA"/>
    <w:rsid w:val="00C83144"/>
    <w:rsid w:val="00C837FD"/>
    <w:rsid w:val="00CD254F"/>
    <w:rsid w:val="00CD5808"/>
    <w:rsid w:val="00CF7C6A"/>
    <w:rsid w:val="00D63B3B"/>
    <w:rsid w:val="00D80D6C"/>
    <w:rsid w:val="00E50ADA"/>
    <w:rsid w:val="00EC36F4"/>
    <w:rsid w:val="00F755AF"/>
    <w:rsid w:val="00F92391"/>
    <w:rsid w:val="00FE3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42962795FD9480D8027477FC726436A">
    <w:name w:val="842962795FD9480D8027477FC726436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Garamond Gray">
      <a:majorFont>
        <a:latin typeface="Garamond"/>
        <a:ea typeface=""/>
        <a:cs typeface=""/>
      </a:majorFont>
      <a:minorFont>
        <a:latin typeface="Garamond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0BB97BD68E2E46909014B193E25719" ma:contentTypeVersion="13" ma:contentTypeDescription="Create a new document." ma:contentTypeScope="" ma:versionID="6d132129db828e498aa28c7053d74d5f">
  <xsd:schema xmlns:xsd="http://www.w3.org/2001/XMLSchema" xmlns:xs="http://www.w3.org/2001/XMLSchema" xmlns:p="http://schemas.microsoft.com/office/2006/metadata/properties" xmlns:ns2="7ab2ca8d-2e7d-460e-a2f2-d1c8e3dca592" xmlns:ns3="be72e602-b2eb-4f69-8bb2-bd8b029d3b7a" targetNamespace="http://schemas.microsoft.com/office/2006/metadata/properties" ma:root="true" ma:fieldsID="5eced96868269b6541f9d41643b0f5aa" ns2:_="" ns3:_="">
    <xsd:import namespace="7ab2ca8d-2e7d-460e-a2f2-d1c8e3dca592"/>
    <xsd:import namespace="be72e602-b2eb-4f69-8bb2-bd8b029d3b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b2ca8d-2e7d-460e-a2f2-d1c8e3dca5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72e602-b2eb-4f69-8bb2-bd8b029d3b7a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21D6520-6C6F-4951-AF09-F17F6720E5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b2ca8d-2e7d-460e-a2f2-d1c8e3dca592"/>
    <ds:schemaRef ds:uri="be72e602-b2eb-4f69-8bb2-bd8b029d3b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647DABF-46B0-4881-9CAA-4BFF0823FD7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2F1760-9294-4B5E-821C-C8BC5ADBB36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Luncheon Reciept</Template>
  <TotalTime>1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Sales receipt (Garamond Gray design)</vt:lpstr>
    </vt:vector>
  </TitlesOfParts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receipt (Garamond Gray design)</dc:title>
  <dc:subject>Sandersville City Hall</dc:subject>
  <dc:creator>Operations</dc:creator>
  <cp:keywords/>
  <cp:lastModifiedBy>Andrew Simpson</cp:lastModifiedBy>
  <cp:revision>2</cp:revision>
  <cp:lastPrinted>2025-04-17T13:12:00Z</cp:lastPrinted>
  <dcterms:created xsi:type="dcterms:W3CDTF">2026-05-28T13:33:00Z</dcterms:created>
  <dcterms:modified xsi:type="dcterms:W3CDTF">2026-05-28T13:33:00Z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TC011456441033</vt:lpwstr>
  </property>
  <property fmtid="{D5CDD505-2E9C-101B-9397-08002B2CF9AE}" pid="3" name="ContentTypeId">
    <vt:lpwstr>0x010100C40BB97BD68E2E46909014B193E25719</vt:lpwstr>
  </property>
</Properties>
</file>